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A23" w:rsidRDefault="00222A23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A64FB6" w:rsidRPr="00AD47D5" w:rsidRDefault="00205BA0" w:rsidP="00C15AFF">
      <w:pPr>
        <w:ind w:left="5"/>
        <w:jc w:val="both"/>
        <w:rPr>
          <w:rFonts w:ascii="Arial" w:hAnsi="Arial" w:cs="Arial"/>
          <w:lang w:val="en-GB"/>
        </w:rPr>
      </w:pPr>
      <w:r w:rsidRPr="00205BA0">
        <w:rPr>
          <w:rFonts w:ascii="Arial" w:hAnsi="Arial" w:cs="Arial"/>
          <w:b/>
          <w:bCs/>
          <w:sz w:val="28"/>
          <w:szCs w:val="28"/>
          <w:lang w:val="en-GB"/>
        </w:rPr>
        <w:t xml:space="preserve">EASA </w:t>
      </w:r>
      <w:r w:rsidR="00A64FB6">
        <w:rPr>
          <w:rFonts w:ascii="Arial" w:hAnsi="Arial" w:cs="Arial"/>
          <w:b/>
          <w:bCs/>
          <w:sz w:val="28"/>
          <w:szCs w:val="28"/>
          <w:lang w:val="en-GB"/>
        </w:rPr>
        <w:t xml:space="preserve">POST GRADUATE MEDAL: </w:t>
      </w:r>
      <w:r w:rsidR="00C15AFF">
        <w:rPr>
          <w:rFonts w:ascii="Arial" w:hAnsi="Arial" w:cs="Arial"/>
          <w:b/>
          <w:bCs/>
          <w:sz w:val="28"/>
          <w:szCs w:val="28"/>
          <w:lang w:val="en-GB"/>
        </w:rPr>
        <w:t>DOCTORAL</w:t>
      </w:r>
    </w:p>
    <w:p w:rsidR="00205BA0" w:rsidRDefault="00205BA0" w:rsidP="00A64FB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</w:p>
    <w:p w:rsidR="00205BA0" w:rsidRPr="0010640E" w:rsidRDefault="00205BA0" w:rsidP="00205BA0">
      <w:pPr>
        <w:spacing w:line="360" w:lineRule="auto"/>
        <w:jc w:val="center"/>
        <w:rPr>
          <w:rFonts w:asciiTheme="minorBidi" w:hAnsiTheme="minorBidi" w:cstheme="minorBidi"/>
          <w:b/>
          <w:bCs/>
          <w:color w:val="C00000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color w:val="C00000"/>
          <w:sz w:val="22"/>
          <w:szCs w:val="22"/>
          <w:lang w:val="en-GB"/>
        </w:rPr>
        <w:t>CALL FOR NOMINATIONS</w:t>
      </w:r>
    </w:p>
    <w:p w:rsidR="00205BA0" w:rsidRPr="0010640E" w:rsidRDefault="00205BA0" w:rsidP="00205BA0">
      <w:pPr>
        <w:spacing w:line="360" w:lineRule="auto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CC7F3E" w:rsidRPr="0010640E" w:rsidRDefault="00205BA0" w:rsidP="00972A35">
      <w:pPr>
        <w:spacing w:line="360" w:lineRule="auto"/>
        <w:jc w:val="center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Cs/>
          <w:sz w:val="22"/>
          <w:szCs w:val="22"/>
          <w:lang w:val="en-GB"/>
        </w:rPr>
        <w:t xml:space="preserve">Closing date for nominations: </w:t>
      </w: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31 August 201</w:t>
      </w:r>
      <w:r w:rsidR="00CD7206">
        <w:rPr>
          <w:rFonts w:asciiTheme="minorBidi" w:hAnsiTheme="minorBidi" w:cstheme="minorBidi"/>
          <w:b/>
          <w:sz w:val="22"/>
          <w:szCs w:val="22"/>
          <w:lang w:val="en-GB"/>
        </w:rPr>
        <w:t>8</w:t>
      </w:r>
    </w:p>
    <w:p w:rsidR="00205BA0" w:rsidRPr="0010640E" w:rsidRDefault="00205BA0" w:rsidP="00205BA0">
      <w:pPr>
        <w:spacing w:line="360" w:lineRule="auto"/>
        <w:rPr>
          <w:rFonts w:asciiTheme="minorBidi" w:hAnsiTheme="minorBidi" w:cstheme="minorBidi"/>
          <w:b/>
          <w:sz w:val="22"/>
          <w:szCs w:val="22"/>
          <w:lang w:val="en-GB"/>
        </w:rPr>
      </w:pPr>
    </w:p>
    <w:p w:rsidR="00CD7206" w:rsidRDefault="00205BA0" w:rsidP="00CD7206">
      <w:pPr>
        <w:ind w:right="288"/>
        <w:jc w:val="both"/>
        <w:rPr>
          <w:rFonts w:ascii="Arial" w:hAnsi="Arial" w:cs="Arial"/>
        </w:rPr>
      </w:pPr>
      <w:r w:rsidRPr="0010640E">
        <w:rPr>
          <w:rFonts w:asciiTheme="minorBidi" w:hAnsiTheme="minorBidi" w:cstheme="minorBidi"/>
          <w:sz w:val="22"/>
          <w:szCs w:val="22"/>
        </w:rPr>
        <w:t xml:space="preserve">Please email a scanned version of the CV, motivation and nomination form to </w:t>
      </w:r>
      <w:bookmarkStart w:id="0" w:name="_GoBack"/>
      <w:bookmarkEnd w:id="0"/>
      <w:r w:rsidR="00CD7206">
        <w:rPr>
          <w:rFonts w:ascii="Arial" w:hAnsi="Arial" w:cs="Arial"/>
        </w:rPr>
        <w:t>Johnnie.Hay@nwu.ac.za</w:t>
      </w:r>
    </w:p>
    <w:p w:rsidR="00A30B77" w:rsidRDefault="00A30B77" w:rsidP="00A30B77">
      <w:pPr>
        <w:ind w:left="-426" w:right="288"/>
        <w:jc w:val="both"/>
        <w:rPr>
          <w:rFonts w:ascii="Arial" w:hAnsi="Arial" w:cs="Arial"/>
        </w:rPr>
      </w:pPr>
    </w:p>
    <w:p w:rsidR="00C15AFF" w:rsidRPr="0010640E" w:rsidRDefault="00C15AFF" w:rsidP="00C15AFF">
      <w:pPr>
        <w:spacing w:line="360" w:lineRule="auto"/>
        <w:ind w:right="258"/>
        <w:jc w:val="both"/>
        <w:rPr>
          <w:rFonts w:asciiTheme="minorBidi" w:hAnsiTheme="minorBidi" w:cstheme="minorBidi"/>
          <w:sz w:val="22"/>
          <w:szCs w:val="22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A64FB6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 xml:space="preserve">AWARD: EASA </w:t>
      </w:r>
      <w:r w:rsidR="00A64FB6"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POST GRADUATE MEDAL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>A medal inscribed with the name of the receiver, the date and the name of the Association (EASA).</w:t>
      </w:r>
    </w:p>
    <w:p w:rsidR="00596308" w:rsidRPr="0010640E" w:rsidRDefault="00596308" w:rsidP="00596308">
      <w:pPr>
        <w:jc w:val="both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596308" w:rsidRPr="0010640E" w:rsidRDefault="00596308" w:rsidP="00596308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PRESENTER AND FUNDS</w:t>
      </w:r>
    </w:p>
    <w:p w:rsidR="00596308" w:rsidRPr="0010640E" w:rsidRDefault="00596308" w:rsidP="00596308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EASA in collaboration with a sponsor if possible or where applicable.</w:t>
      </w:r>
    </w:p>
    <w:p w:rsidR="00205BA0" w:rsidRPr="0010640E" w:rsidRDefault="00205BA0" w:rsidP="00596308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>RECIPIENT</w:t>
      </w:r>
    </w:p>
    <w:p w:rsidR="00E56C16" w:rsidRPr="0010640E" w:rsidRDefault="00596308" w:rsidP="00C15AFF">
      <w:pPr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One 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doctoral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student. </w:t>
      </w:r>
      <w:r w:rsidR="00972A35" w:rsidRPr="0010640E">
        <w:rPr>
          <w:rFonts w:asciiTheme="minorBidi" w:hAnsiTheme="minorBidi" w:cstheme="minorBidi"/>
          <w:sz w:val="22"/>
          <w:szCs w:val="22"/>
        </w:rPr>
        <w:t>The successful awardee</w:t>
      </w:r>
      <w:r w:rsidRPr="0010640E">
        <w:rPr>
          <w:rFonts w:asciiTheme="minorBidi" w:hAnsiTheme="minorBidi" w:cstheme="minorBidi"/>
          <w:sz w:val="22"/>
          <w:szCs w:val="22"/>
        </w:rPr>
        <w:t xml:space="preserve"> will </w:t>
      </w:r>
      <w:proofErr w:type="gramStart"/>
      <w:r w:rsidRPr="0010640E">
        <w:rPr>
          <w:rFonts w:asciiTheme="minorBidi" w:hAnsiTheme="minorBidi" w:cstheme="minorBidi"/>
          <w:sz w:val="22"/>
          <w:szCs w:val="22"/>
        </w:rPr>
        <w:t>be granted</w:t>
      </w:r>
      <w:proofErr w:type="gramEnd"/>
      <w:r w:rsidRPr="0010640E">
        <w:rPr>
          <w:rFonts w:asciiTheme="minorBidi" w:hAnsiTheme="minorBidi" w:cstheme="minorBidi"/>
          <w:sz w:val="22"/>
          <w:szCs w:val="22"/>
        </w:rPr>
        <w:t xml:space="preserve"> a year’s free membership of EASA and will be required to do a presentation at the annual conference, based on their dissertation.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>CRITERIA FOR AWARD</w:t>
      </w:r>
    </w:p>
    <w:p w:rsidR="00357C20" w:rsidRPr="0010640E" w:rsidRDefault="00596308" w:rsidP="00C15AFF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The nominees should have graduated within 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two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year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prior to the final date of nomination (</w:t>
      </w:r>
      <w:r w:rsidR="007D7F77" w:rsidRPr="0010640E">
        <w:rPr>
          <w:rFonts w:asciiTheme="minorBidi" w:hAnsiTheme="minorBidi" w:cstheme="minorBidi"/>
          <w:sz w:val="22"/>
          <w:szCs w:val="22"/>
          <w:lang w:val="en-GB"/>
        </w:rPr>
        <w:t xml:space="preserve">31 August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201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5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).</w:t>
      </w:r>
    </w:p>
    <w:p w:rsidR="00287FA4" w:rsidRPr="0010640E" w:rsidRDefault="00287FA4" w:rsidP="00357C20">
      <w:pPr>
        <w:jc w:val="both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596308" w:rsidRPr="0010640E" w:rsidRDefault="00596308" w:rsidP="00C15AFF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The 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thesis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should comply with the following criteria:</w:t>
      </w:r>
    </w:p>
    <w:p w:rsidR="00596308" w:rsidRPr="0010640E" w:rsidRDefault="00596308" w:rsidP="00596308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972A35" w:rsidRPr="0010640E" w:rsidRDefault="00972A35" w:rsidP="00972A35">
      <w:pPr>
        <w:numPr>
          <w:ilvl w:val="0"/>
          <w:numId w:val="3"/>
        </w:numPr>
        <w:ind w:left="1418" w:hanging="709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>Made a significant contribution to education related theory/ practice/methodology.</w:t>
      </w:r>
    </w:p>
    <w:p w:rsidR="007D7F77" w:rsidRPr="0010640E" w:rsidRDefault="00972A35" w:rsidP="00972A35">
      <w:pPr>
        <w:numPr>
          <w:ilvl w:val="0"/>
          <w:numId w:val="3"/>
        </w:numPr>
        <w:ind w:left="1418" w:hanging="709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>Show evidence of acceptance of at least one publication from the study in a reputable journal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PROCEDURE</w:t>
      </w:r>
    </w:p>
    <w:p w:rsidR="00596308" w:rsidRPr="0010640E" w:rsidRDefault="00596308" w:rsidP="00972A35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proofErr w:type="gramStart"/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Candidates should be nominated by the </w:t>
      </w:r>
      <w:r w:rsidR="00972A35" w:rsidRPr="0010640E">
        <w:rPr>
          <w:rFonts w:asciiTheme="minorBidi" w:hAnsiTheme="minorBidi" w:cstheme="minorBidi"/>
          <w:sz w:val="22"/>
          <w:szCs w:val="22"/>
          <w:lang w:val="en-GB"/>
        </w:rPr>
        <w:t>promoter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of the study who must be an EASA member</w:t>
      </w:r>
      <w:proofErr w:type="gramEnd"/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. All nominations must be accompanied by a </w:t>
      </w:r>
      <w:proofErr w:type="gramStart"/>
      <w:r w:rsidRPr="0010640E">
        <w:rPr>
          <w:rFonts w:asciiTheme="minorBidi" w:hAnsiTheme="minorBidi" w:cstheme="minorBidi"/>
          <w:sz w:val="22"/>
          <w:szCs w:val="22"/>
          <w:lang w:val="en-GB"/>
        </w:rPr>
        <w:t>2</w:t>
      </w:r>
      <w:proofErr w:type="gramEnd"/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page </w:t>
      </w: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curriculum vitae of the nominee and an extensive motivation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:rsidR="00205BA0" w:rsidRPr="0010640E" w:rsidRDefault="00205BA0" w:rsidP="00E56C16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OCCASION FOR AWARD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The award </w:t>
      </w:r>
      <w:proofErr w:type="gramStart"/>
      <w:r w:rsidRPr="0010640E">
        <w:rPr>
          <w:rFonts w:asciiTheme="minorBidi" w:hAnsiTheme="minorBidi" w:cstheme="minorBidi"/>
          <w:sz w:val="22"/>
          <w:szCs w:val="22"/>
          <w:lang w:val="en-GB"/>
        </w:rPr>
        <w:t>will be awarded</w:t>
      </w:r>
      <w:proofErr w:type="gramEnd"/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at a ceremony of the EASA annual conference. The Chair</w:t>
      </w:r>
      <w:r w:rsidR="00972A35" w:rsidRPr="0010640E">
        <w:rPr>
          <w:rFonts w:asciiTheme="minorBidi" w:hAnsiTheme="minorBidi" w:cstheme="minorBidi"/>
          <w:sz w:val="22"/>
          <w:szCs w:val="22"/>
          <w:lang w:val="en-GB"/>
        </w:rPr>
        <w:t>person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of EASA to present the award. The recipient of the medal as well as the person who nominated the recipient must be present at this function.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b/>
          <w:sz w:val="22"/>
          <w:szCs w:val="22"/>
        </w:rPr>
      </w:pPr>
    </w:p>
    <w:p w:rsidR="00205BA0" w:rsidRPr="0010640E" w:rsidRDefault="00205BA0" w:rsidP="00596308">
      <w:pPr>
        <w:jc w:val="center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lastRenderedPageBreak/>
        <w:t>NOMINATION FORM (</w:t>
      </w:r>
      <w:r w:rsidR="00596308" w:rsidRPr="0010640E">
        <w:rPr>
          <w:rFonts w:asciiTheme="minorBidi" w:hAnsiTheme="minorBidi" w:cstheme="minorBidi"/>
          <w:b/>
          <w:sz w:val="22"/>
          <w:szCs w:val="22"/>
        </w:rPr>
        <w:t xml:space="preserve">EASA </w:t>
      </w:r>
      <w:r w:rsidR="00596308"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POST GRADUATE MEDAL</w:t>
      </w:r>
      <w:r w:rsidR="00972A35"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: Doctoral</w:t>
      </w: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)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Name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nominee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: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Office address of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 xml:space="preserve"> nominee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sym w:font="Wingdings" w:char="F028"/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b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>Email</w:t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</w:rPr>
        <w:t>Proposer</w:t>
      </w:r>
      <w:r w:rsidRPr="0010640E">
        <w:rPr>
          <w:rFonts w:asciiTheme="minorBidi" w:hAnsiTheme="minorBidi" w:cstheme="minorBidi"/>
          <w:sz w:val="22"/>
          <w:szCs w:val="22"/>
        </w:rPr>
        <w:t>:</w:t>
      </w:r>
      <w:r w:rsidRPr="0010640E">
        <w:rPr>
          <w:rFonts w:asciiTheme="minorBidi" w:hAnsiTheme="minorBidi" w:cstheme="minorBidi"/>
          <w:sz w:val="22"/>
          <w:szCs w:val="22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Office address of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 xml:space="preserve"> proposer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sym w:font="Wingdings" w:char="F028"/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Email</w:t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Signature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proposer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Date: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spacing w:line="360" w:lineRule="auto"/>
        <w:ind w:left="720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Seconder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Office address of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 xml:space="preserve"> seconder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sym w:font="Wingdings" w:char="F028"/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Email</w:t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Signature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seconder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155426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Date: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155426" w:rsidRPr="0010640E" w:rsidRDefault="00155426" w:rsidP="00205BA0">
      <w:pPr>
        <w:spacing w:line="360" w:lineRule="auto"/>
        <w:jc w:val="both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Nominee</w:t>
      </w:r>
    </w:p>
    <w:p w:rsidR="00155426" w:rsidRPr="0010640E" w:rsidRDefault="00155426" w:rsidP="00596308">
      <w:pPr>
        <w:spacing w:line="360" w:lineRule="auto"/>
        <w:jc w:val="both"/>
        <w:rPr>
          <w:rFonts w:asciiTheme="minorBidi" w:hAnsiTheme="minorBidi" w:cstheme="minorBidi"/>
          <w:bCs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I</w:t>
      </w:r>
      <w:r w:rsidR="00205BA0" w:rsidRPr="0010640E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205BA0" w:rsidRPr="0010640E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                               </w:t>
      </w:r>
      <w:r w:rsidRPr="0010640E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                            </w:t>
      </w:r>
      <w:r w:rsidR="00205BA0" w:rsidRPr="0010640E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         </w:t>
      </w:r>
      <w:r w:rsidR="00205BA0" w:rsidRPr="0010640E">
        <w:rPr>
          <w:rFonts w:asciiTheme="minorBidi" w:hAnsiTheme="minorBidi" w:cstheme="minorBidi"/>
          <w:sz w:val="22"/>
          <w:szCs w:val="22"/>
          <w:lang w:val="en-GB"/>
        </w:rPr>
        <w:t xml:space="preserve"> 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declare that I have taken note of the criteria and procedures and </w:t>
      </w:r>
      <w:r w:rsidR="00205BA0" w:rsidRPr="0010640E">
        <w:rPr>
          <w:rFonts w:asciiTheme="minorBidi" w:hAnsiTheme="minorBidi" w:cstheme="minorBidi"/>
          <w:sz w:val="22"/>
          <w:szCs w:val="22"/>
          <w:lang w:val="en-GB"/>
        </w:rPr>
        <w:t xml:space="preserve">accept the nomination for the </w:t>
      </w:r>
      <w:r w:rsidR="00596308" w:rsidRPr="0010640E">
        <w:rPr>
          <w:rFonts w:asciiTheme="minorBidi" w:hAnsiTheme="minorBidi" w:cstheme="minorBidi"/>
          <w:bCs/>
          <w:sz w:val="22"/>
          <w:szCs w:val="22"/>
        </w:rPr>
        <w:t xml:space="preserve">EASA </w:t>
      </w:r>
      <w:r w:rsidR="00596308" w:rsidRPr="0010640E">
        <w:rPr>
          <w:rFonts w:asciiTheme="minorBidi" w:hAnsiTheme="minorBidi" w:cstheme="minorBidi"/>
          <w:bCs/>
          <w:sz w:val="22"/>
          <w:szCs w:val="22"/>
          <w:lang w:val="en-GB"/>
        </w:rPr>
        <w:t>Post Graduate Medal</w:t>
      </w:r>
      <w:r w:rsidR="00205BA0" w:rsidRPr="0010640E">
        <w:rPr>
          <w:rFonts w:asciiTheme="minorBidi" w:hAnsiTheme="minorBidi" w:cstheme="minorBidi"/>
          <w:bCs/>
          <w:sz w:val="22"/>
          <w:szCs w:val="22"/>
          <w:lang w:val="en-GB"/>
        </w:rPr>
        <w:t>.</w:t>
      </w:r>
      <w:r w:rsidRPr="0010640E">
        <w:rPr>
          <w:rFonts w:asciiTheme="minorBidi" w:hAnsiTheme="minorBidi" w:cstheme="minorBidi"/>
          <w:bCs/>
          <w:sz w:val="22"/>
          <w:szCs w:val="22"/>
          <w:lang w:val="en-GB"/>
        </w:rPr>
        <w:t xml:space="preserve"> </w:t>
      </w:r>
    </w:p>
    <w:p w:rsidR="00205BA0" w:rsidRPr="0010640E" w:rsidRDefault="00205BA0" w:rsidP="00155426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Signature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nominee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672158" w:rsidRPr="0010640E" w:rsidRDefault="00205BA0" w:rsidP="00205BA0">
      <w:pPr>
        <w:spacing w:line="360" w:lineRule="auto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Date: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sectPr w:rsidR="00672158" w:rsidRPr="0010640E" w:rsidSect="00166480">
      <w:headerReference w:type="default" r:id="rId8"/>
      <w:footerReference w:type="even" r:id="rId9"/>
      <w:headerReference w:type="first" r:id="rId10"/>
      <w:pgSz w:w="11906" w:h="16838" w:code="9"/>
      <w:pgMar w:top="1440" w:right="1797" w:bottom="255" w:left="1797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9FF" w:rsidRDefault="008B29FF">
      <w:r>
        <w:separator/>
      </w:r>
    </w:p>
  </w:endnote>
  <w:endnote w:type="continuationSeparator" w:id="0">
    <w:p w:rsidR="008B29FF" w:rsidRDefault="008B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B1E" w:rsidRDefault="00954507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9FF" w:rsidRDefault="008B29FF">
      <w:r>
        <w:separator/>
      </w:r>
    </w:p>
  </w:footnote>
  <w:footnote w:type="continuationSeparator" w:id="0">
    <w:p w:rsidR="008B29FF" w:rsidRDefault="008B2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DE3" w:rsidRDefault="003D415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-922020</wp:posOffset>
          </wp:positionH>
          <wp:positionV relativeFrom="paragraph">
            <wp:posOffset>-497840</wp:posOffset>
          </wp:positionV>
          <wp:extent cx="276225" cy="10779760"/>
          <wp:effectExtent l="0" t="0" r="0" b="0"/>
          <wp:wrapNone/>
          <wp:docPr id="30" name="Picture 30" descr="stri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tri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9A2" w:rsidRPr="004F0DE3" w:rsidRDefault="003D4151" w:rsidP="004F0DE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4133850</wp:posOffset>
          </wp:positionH>
          <wp:positionV relativeFrom="paragraph">
            <wp:posOffset>774065</wp:posOffset>
          </wp:positionV>
          <wp:extent cx="1857375" cy="209550"/>
          <wp:effectExtent l="0" t="0" r="0" b="0"/>
          <wp:wrapNone/>
          <wp:docPr id="21" name="Picture 21" descr="OVSA E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VSA EA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4688205</wp:posOffset>
          </wp:positionH>
          <wp:positionV relativeFrom="paragraph">
            <wp:posOffset>-88265</wp:posOffset>
          </wp:positionV>
          <wp:extent cx="845820" cy="727710"/>
          <wp:effectExtent l="0" t="0" r="0" b="0"/>
          <wp:wrapNone/>
          <wp:docPr id="18" name="Pictur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-929640</wp:posOffset>
          </wp:positionH>
          <wp:positionV relativeFrom="paragraph">
            <wp:posOffset>-447675</wp:posOffset>
          </wp:positionV>
          <wp:extent cx="276225" cy="10779760"/>
          <wp:effectExtent l="0" t="0" r="0" b="0"/>
          <wp:wrapNone/>
          <wp:docPr id="29" name="Picture 29" descr="stri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rip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2B90728"/>
    <w:multiLevelType w:val="hybridMultilevel"/>
    <w:tmpl w:val="117E5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9B790F"/>
    <w:multiLevelType w:val="hybridMultilevel"/>
    <w:tmpl w:val="0B564C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2C"/>
    <w:rsid w:val="00092531"/>
    <w:rsid w:val="000C6D94"/>
    <w:rsid w:val="000D7E43"/>
    <w:rsid w:val="0010475C"/>
    <w:rsid w:val="00104F91"/>
    <w:rsid w:val="0010640E"/>
    <w:rsid w:val="001400AA"/>
    <w:rsid w:val="00155426"/>
    <w:rsid w:val="00166480"/>
    <w:rsid w:val="00181294"/>
    <w:rsid w:val="001A013C"/>
    <w:rsid w:val="001C3103"/>
    <w:rsid w:val="001C38C2"/>
    <w:rsid w:val="001D25C0"/>
    <w:rsid w:val="001D7BAF"/>
    <w:rsid w:val="002037EC"/>
    <w:rsid w:val="00205BA0"/>
    <w:rsid w:val="00206DF2"/>
    <w:rsid w:val="00222A23"/>
    <w:rsid w:val="00233B18"/>
    <w:rsid w:val="00236275"/>
    <w:rsid w:val="00287FA4"/>
    <w:rsid w:val="002A1383"/>
    <w:rsid w:val="002C33B0"/>
    <w:rsid w:val="002D651E"/>
    <w:rsid w:val="0035267F"/>
    <w:rsid w:val="00353BC5"/>
    <w:rsid w:val="00357C20"/>
    <w:rsid w:val="00373648"/>
    <w:rsid w:val="00375A28"/>
    <w:rsid w:val="00395B1E"/>
    <w:rsid w:val="00395B8E"/>
    <w:rsid w:val="003D4151"/>
    <w:rsid w:val="00445238"/>
    <w:rsid w:val="0045566F"/>
    <w:rsid w:val="00480B25"/>
    <w:rsid w:val="004842C3"/>
    <w:rsid w:val="004C1A5E"/>
    <w:rsid w:val="004E0946"/>
    <w:rsid w:val="004F0DE3"/>
    <w:rsid w:val="004F4A74"/>
    <w:rsid w:val="004F5533"/>
    <w:rsid w:val="00524C1D"/>
    <w:rsid w:val="00525A26"/>
    <w:rsid w:val="00593BD3"/>
    <w:rsid w:val="00596308"/>
    <w:rsid w:val="005C340D"/>
    <w:rsid w:val="005D45D4"/>
    <w:rsid w:val="00610E41"/>
    <w:rsid w:val="006205D7"/>
    <w:rsid w:val="00672158"/>
    <w:rsid w:val="00682C45"/>
    <w:rsid w:val="00684866"/>
    <w:rsid w:val="006874A4"/>
    <w:rsid w:val="006F31DB"/>
    <w:rsid w:val="00707ED5"/>
    <w:rsid w:val="007313C9"/>
    <w:rsid w:val="00744278"/>
    <w:rsid w:val="007511D6"/>
    <w:rsid w:val="00752E29"/>
    <w:rsid w:val="00755D66"/>
    <w:rsid w:val="007C13F9"/>
    <w:rsid w:val="007D7F77"/>
    <w:rsid w:val="00810EBF"/>
    <w:rsid w:val="0086550B"/>
    <w:rsid w:val="00871AAF"/>
    <w:rsid w:val="0087759D"/>
    <w:rsid w:val="008B29FF"/>
    <w:rsid w:val="008E56E1"/>
    <w:rsid w:val="008F4B4A"/>
    <w:rsid w:val="00923B50"/>
    <w:rsid w:val="00925F50"/>
    <w:rsid w:val="009309EF"/>
    <w:rsid w:val="00954507"/>
    <w:rsid w:val="00956FA7"/>
    <w:rsid w:val="00972A35"/>
    <w:rsid w:val="0097754D"/>
    <w:rsid w:val="009C1D97"/>
    <w:rsid w:val="00A30B77"/>
    <w:rsid w:val="00A4580D"/>
    <w:rsid w:val="00A64FB6"/>
    <w:rsid w:val="00A70F1E"/>
    <w:rsid w:val="00A85761"/>
    <w:rsid w:val="00A9312C"/>
    <w:rsid w:val="00B340E3"/>
    <w:rsid w:val="00B65FE5"/>
    <w:rsid w:val="00B73F13"/>
    <w:rsid w:val="00BA5951"/>
    <w:rsid w:val="00BB05ED"/>
    <w:rsid w:val="00BD079E"/>
    <w:rsid w:val="00BF0C6D"/>
    <w:rsid w:val="00C04F0A"/>
    <w:rsid w:val="00C15AFF"/>
    <w:rsid w:val="00C62832"/>
    <w:rsid w:val="00C72D51"/>
    <w:rsid w:val="00C84C08"/>
    <w:rsid w:val="00CC7F3E"/>
    <w:rsid w:val="00CD0EFB"/>
    <w:rsid w:val="00CD1A9B"/>
    <w:rsid w:val="00CD7206"/>
    <w:rsid w:val="00D65BA0"/>
    <w:rsid w:val="00D77FC3"/>
    <w:rsid w:val="00D823FE"/>
    <w:rsid w:val="00DB2E3A"/>
    <w:rsid w:val="00E010AA"/>
    <w:rsid w:val="00E31B1F"/>
    <w:rsid w:val="00E42C89"/>
    <w:rsid w:val="00E53EA7"/>
    <w:rsid w:val="00E56C16"/>
    <w:rsid w:val="00E63A33"/>
    <w:rsid w:val="00E6607C"/>
    <w:rsid w:val="00E874FF"/>
    <w:rsid w:val="00E97447"/>
    <w:rsid w:val="00EE046D"/>
    <w:rsid w:val="00EE2782"/>
    <w:rsid w:val="00F520D2"/>
    <w:rsid w:val="00F57F52"/>
    <w:rsid w:val="00F709A2"/>
    <w:rsid w:val="00F85A96"/>
    <w:rsid w:val="00FC2ECE"/>
    <w:rsid w:val="00FF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720B9D"/>
  <w15:docId w15:val="{DA8365E2-4C02-4F6B-B5C5-F3CD51623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af-ZA" w:eastAsia="af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ZA" w:eastAsia="en-Z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C6D9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85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85761"/>
    <w:pPr>
      <w:tabs>
        <w:tab w:val="center" w:pos="4153"/>
        <w:tab w:val="right" w:pos="8306"/>
      </w:tabs>
    </w:pPr>
  </w:style>
  <w:style w:type="character" w:styleId="Hyperlink">
    <w:name w:val="Hyperlink"/>
    <w:rsid w:val="00CD1A9B"/>
    <w:rPr>
      <w:color w:val="0000FF"/>
      <w:u w:val="single"/>
    </w:rPr>
  </w:style>
  <w:style w:type="paragraph" w:customStyle="1" w:styleId="ecxmsonormal">
    <w:name w:val="ecxmsonormal"/>
    <w:basedOn w:val="Normal"/>
    <w:rsid w:val="002A1383"/>
    <w:pPr>
      <w:spacing w:after="324"/>
    </w:pPr>
    <w:rPr>
      <w:lang w:val="en-US" w:eastAsia="en-US"/>
    </w:rPr>
  </w:style>
  <w:style w:type="character" w:customStyle="1" w:styleId="skypepnhmark">
    <w:name w:val="skype_pnh_mark"/>
    <w:rsid w:val="002A1383"/>
    <w:rPr>
      <w:vanish/>
      <w:webHidden w:val="0"/>
      <w:specVanish w:val="0"/>
    </w:rPr>
  </w:style>
  <w:style w:type="character" w:customStyle="1" w:styleId="skypepnhprintcontainer">
    <w:name w:val="skype_pnh_print_container"/>
    <w:basedOn w:val="DefaultParagraphFont"/>
    <w:rsid w:val="002A1383"/>
  </w:style>
  <w:style w:type="character" w:customStyle="1" w:styleId="skypepnhcontainer">
    <w:name w:val="skype_pnh_container"/>
    <w:basedOn w:val="DefaultParagraphFont"/>
    <w:rsid w:val="002A1383"/>
  </w:style>
  <w:style w:type="character" w:customStyle="1" w:styleId="skypepnhleftspan">
    <w:name w:val="skype_pnh_left_span"/>
    <w:basedOn w:val="DefaultParagraphFont"/>
    <w:rsid w:val="002A1383"/>
  </w:style>
  <w:style w:type="character" w:customStyle="1" w:styleId="skypepnhdropartspan">
    <w:name w:val="skype_pnh_dropart_span"/>
    <w:basedOn w:val="DefaultParagraphFont"/>
    <w:rsid w:val="002A1383"/>
  </w:style>
  <w:style w:type="character" w:customStyle="1" w:styleId="skypepnhdropartflagspan">
    <w:name w:val="skype_pnh_dropart_flag_span"/>
    <w:basedOn w:val="DefaultParagraphFont"/>
    <w:rsid w:val="002A1383"/>
  </w:style>
  <w:style w:type="character" w:customStyle="1" w:styleId="skypepnhtextspan">
    <w:name w:val="skype_pnh_text_span"/>
    <w:basedOn w:val="DefaultParagraphFont"/>
    <w:rsid w:val="002A1383"/>
  </w:style>
  <w:style w:type="character" w:customStyle="1" w:styleId="skypepnhrightspan">
    <w:name w:val="skype_pnh_right_span"/>
    <w:basedOn w:val="DefaultParagraphFont"/>
    <w:rsid w:val="002A1383"/>
  </w:style>
  <w:style w:type="paragraph" w:customStyle="1" w:styleId="DateandNumber">
    <w:name w:val="Date and Number"/>
    <w:basedOn w:val="Normal"/>
    <w:rsid w:val="000C6D94"/>
    <w:pPr>
      <w:spacing w:line="264" w:lineRule="auto"/>
      <w:jc w:val="right"/>
    </w:pPr>
    <w:rPr>
      <w:rFonts w:ascii="Trebuchet MS" w:hAnsi="Trebuchet MS"/>
      <w:caps/>
      <w:spacing w:val="4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rsid w:val="000C6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6D94"/>
    <w:rPr>
      <w:rFonts w:ascii="Tahoma" w:hAnsi="Tahoma" w:cs="Tahoma"/>
      <w:sz w:val="16"/>
      <w:szCs w:val="16"/>
      <w:lang w:val="en-ZA" w:eastAsia="en-ZA"/>
    </w:rPr>
  </w:style>
  <w:style w:type="paragraph" w:customStyle="1" w:styleId="Default">
    <w:name w:val="Default"/>
    <w:rsid w:val="000C6D94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  <w:lang w:val="en-US" w:eastAsia="en-US"/>
    </w:rPr>
  </w:style>
  <w:style w:type="paragraph" w:customStyle="1" w:styleId="Amount">
    <w:name w:val="Amount"/>
    <w:basedOn w:val="Normal"/>
    <w:rsid w:val="000C6D94"/>
    <w:pPr>
      <w:spacing w:line="264" w:lineRule="auto"/>
      <w:jc w:val="right"/>
    </w:pPr>
    <w:rPr>
      <w:rFonts w:ascii="Trebuchet MS" w:hAnsi="Trebuchet MS"/>
      <w:spacing w:val="4"/>
      <w:sz w:val="17"/>
      <w:szCs w:val="20"/>
      <w:lang w:val="en-US" w:eastAsia="en-US"/>
    </w:rPr>
  </w:style>
  <w:style w:type="paragraph" w:customStyle="1" w:styleId="ColumnHeadings">
    <w:name w:val="Column Headings"/>
    <w:basedOn w:val="Heading2"/>
    <w:rsid w:val="000C6D94"/>
    <w:pPr>
      <w:keepNext w:val="0"/>
      <w:spacing w:before="20" w:after="0"/>
      <w:jc w:val="center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paragraph" w:customStyle="1" w:styleId="Labels">
    <w:name w:val="Labels"/>
    <w:basedOn w:val="Heading2"/>
    <w:rsid w:val="000C6D94"/>
    <w:pPr>
      <w:keepNext w:val="0"/>
      <w:spacing w:before="20" w:after="0"/>
      <w:jc w:val="right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character" w:customStyle="1" w:styleId="Heading2Char">
    <w:name w:val="Heading 2 Char"/>
    <w:link w:val="Heading2"/>
    <w:semiHidden/>
    <w:rsid w:val="000C6D94"/>
    <w:rPr>
      <w:rFonts w:ascii="Cambria" w:eastAsia="Times New Roman" w:hAnsi="Cambria" w:cs="Times New Roman"/>
      <w:b/>
      <w:bCs/>
      <w:i/>
      <w:iCs/>
      <w:sz w:val="28"/>
      <w:szCs w:val="28"/>
      <w:lang w:val="en-ZA" w:eastAsia="en-ZA"/>
    </w:rPr>
  </w:style>
  <w:style w:type="character" w:styleId="CommentReference">
    <w:name w:val="annotation reference"/>
    <w:basedOn w:val="DefaultParagraphFont"/>
    <w:rsid w:val="00287F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7F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87FA4"/>
    <w:rPr>
      <w:lang w:val="en-ZA" w:eastAsia="en-ZA"/>
    </w:rPr>
  </w:style>
  <w:style w:type="paragraph" w:styleId="CommentSubject">
    <w:name w:val="annotation subject"/>
    <w:basedOn w:val="CommentText"/>
    <w:next w:val="CommentText"/>
    <w:link w:val="CommentSubjectChar"/>
    <w:rsid w:val="00287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87FA4"/>
    <w:rPr>
      <w:b/>
      <w:bCs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ve\Documents\Omega%20Work%20Other\Letterheads\ORS%20Letterhead%208%20April%20-%20updated%20by%20Cli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2FC29-FF7A-47CA-8A15-10ABA8A3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ORS Letterhead 8 April - updated by Clive.dot</Template>
  <TotalTime>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Graphic Matters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 van Ryneveld</dc:creator>
  <cp:lastModifiedBy>Dicker, Anne-Mari</cp:lastModifiedBy>
  <cp:revision>2</cp:revision>
  <cp:lastPrinted>2012-01-24T10:33:00Z</cp:lastPrinted>
  <dcterms:created xsi:type="dcterms:W3CDTF">2018-07-31T16:43:00Z</dcterms:created>
  <dcterms:modified xsi:type="dcterms:W3CDTF">2018-07-31T16:43:00Z</dcterms:modified>
</cp:coreProperties>
</file>